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757" w:rsidRDefault="00624757" w:rsidP="00356CEA">
      <w:pPr>
        <w:rPr>
          <w:rFonts w:ascii="標楷體" w:eastAsia="標楷體" w:hAnsi="標楷體"/>
          <w:sz w:val="28"/>
          <w:szCs w:val="28"/>
        </w:rPr>
      </w:pPr>
      <w:r w:rsidRPr="00356CEA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幼三</w:t>
      </w:r>
      <w:r w:rsidRPr="00356CEA">
        <w:rPr>
          <w:rFonts w:ascii="標楷體" w:eastAsia="標楷體" w:hAnsi="標楷體" w:hint="eastAsia"/>
          <w:sz w:val="28"/>
          <w:szCs w:val="28"/>
        </w:rPr>
        <w:t>忠</w:t>
      </w:r>
    </w:p>
    <w:tbl>
      <w:tblPr>
        <w:tblW w:w="327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1796"/>
        <w:gridCol w:w="1476"/>
      </w:tblGrid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99135102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6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林惠明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99135103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7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林俐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99135104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8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施婷方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99135105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9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王欣立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99135107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0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潘家馨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99135109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1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鄭羽筑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99135110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2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陳宜琦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99135111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3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吳婉琳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99135112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4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許怡婷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99135113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5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黎思婕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99135114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6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林品柔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99135115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7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蘇筱惠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99135116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8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王巧雯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99135118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19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羅允均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99135119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0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黃郁婷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99135120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1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田怡玫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99135122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2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李岱凌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99135123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3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邱鈺心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99135124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4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莊佩軒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99135125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5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楊欣芝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99135126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6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姚彥如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99135127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7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周宥君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99135128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8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謝佳彣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99135129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29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柳汶萱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99135130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0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李毅薪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99135131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1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蔡宛宜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99135132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2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林育汝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99135134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3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陳冠廷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99135135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4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林緯倫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99135136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5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謝如婷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99135139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6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李佾庭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99135141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7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許菱勻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99135142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8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陳靜宜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99135143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39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余翊慈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99135144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40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郭欣穎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99135145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41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吳稏璇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99135147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42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薛因茵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99135148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43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何怡萱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99135149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44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楊　薏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99135150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45" w:history="1">
              <w:r w:rsidRPr="00EB6094">
                <w:rPr>
                  <w:rStyle w:val="Hyperlink"/>
                  <w:rFonts w:ascii="標楷體" w:eastAsia="標楷體" w:hAnsi="標楷體" w:hint="eastAsia"/>
                </w:rPr>
                <w:t>于子涵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99135151</w:t>
            </w:r>
          </w:p>
        </w:tc>
        <w:tc>
          <w:tcPr>
            <w:tcW w:w="1476" w:type="dxa"/>
            <w:noWrap/>
            <w:vAlign w:val="center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46" w:history="1">
              <w:r w:rsidRPr="00407020">
                <w:rPr>
                  <w:rStyle w:val="Hyperlink"/>
                  <w:rFonts w:ascii="標楷體" w:eastAsia="標楷體" w:hAnsi="標楷體" w:hint="eastAsia"/>
                </w:rPr>
                <w:t>張耘華</w:t>
              </w:r>
            </w:hyperlink>
          </w:p>
        </w:tc>
      </w:tr>
      <w:tr w:rsidR="00624757" w:rsidRPr="00D638B1" w:rsidTr="006158BD">
        <w:trPr>
          <w:trHeight w:val="300"/>
        </w:trPr>
        <w:tc>
          <w:tcPr>
            <w:tcW w:w="179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D638B1">
              <w:rPr>
                <w:rFonts w:ascii="標楷體" w:eastAsia="標楷體" w:hAnsi="標楷體"/>
              </w:rPr>
              <w:t>99135152</w:t>
            </w:r>
          </w:p>
        </w:tc>
        <w:tc>
          <w:tcPr>
            <w:tcW w:w="1476" w:type="dxa"/>
            <w:noWrap/>
            <w:vAlign w:val="bottom"/>
          </w:tcPr>
          <w:p w:rsidR="00624757" w:rsidRDefault="00624757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hyperlink r:id="rId47" w:history="1">
              <w:r w:rsidRPr="00407020">
                <w:rPr>
                  <w:rStyle w:val="Hyperlink"/>
                  <w:rFonts w:ascii="標楷體" w:eastAsia="標楷體" w:hAnsi="標楷體" w:hint="eastAsia"/>
                </w:rPr>
                <w:t>許洺綺</w:t>
              </w:r>
            </w:hyperlink>
          </w:p>
        </w:tc>
      </w:tr>
    </w:tbl>
    <w:p w:rsidR="00624757" w:rsidRDefault="00624757" w:rsidP="00356CEA">
      <w:pPr>
        <w:rPr>
          <w:rFonts w:ascii="標楷體" w:eastAsia="標楷體" w:hAnsi="標楷體"/>
          <w:sz w:val="28"/>
          <w:szCs w:val="28"/>
        </w:rPr>
      </w:pPr>
    </w:p>
    <w:sectPr w:rsidR="00624757" w:rsidSect="002876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757" w:rsidRDefault="00624757" w:rsidP="006158BD">
      <w:r>
        <w:separator/>
      </w:r>
    </w:p>
  </w:endnote>
  <w:endnote w:type="continuationSeparator" w:id="0">
    <w:p w:rsidR="00624757" w:rsidRDefault="00624757" w:rsidP="00615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757" w:rsidRDefault="00624757" w:rsidP="006158BD">
      <w:r>
        <w:separator/>
      </w:r>
    </w:p>
  </w:footnote>
  <w:footnote w:type="continuationSeparator" w:id="0">
    <w:p w:rsidR="00624757" w:rsidRDefault="00624757" w:rsidP="006158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6CEA"/>
    <w:rsid w:val="000D2C9E"/>
    <w:rsid w:val="0028767F"/>
    <w:rsid w:val="00356CEA"/>
    <w:rsid w:val="00376440"/>
    <w:rsid w:val="00407020"/>
    <w:rsid w:val="006158BD"/>
    <w:rsid w:val="00624757"/>
    <w:rsid w:val="00746DD9"/>
    <w:rsid w:val="007962D2"/>
    <w:rsid w:val="00B338AA"/>
    <w:rsid w:val="00D638B1"/>
    <w:rsid w:val="00EB6094"/>
    <w:rsid w:val="00F20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67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615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158BD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615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158BD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EB609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16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ortfolio.knjc.edu.tw/99135111" TargetMode="External"/><Relationship Id="rId18" Type="http://schemas.openxmlformats.org/officeDocument/2006/relationships/hyperlink" Target="http://portfolio.knjc.edu.tw/99135116" TargetMode="External"/><Relationship Id="rId26" Type="http://schemas.openxmlformats.org/officeDocument/2006/relationships/hyperlink" Target="http://portfolio.knjc.edu.tw/99135126" TargetMode="External"/><Relationship Id="rId39" Type="http://schemas.openxmlformats.org/officeDocument/2006/relationships/hyperlink" Target="http://portfolio.knjc.edu.tw/9913514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ortfolio.knjc.edu.tw/99135120" TargetMode="External"/><Relationship Id="rId34" Type="http://schemas.openxmlformats.org/officeDocument/2006/relationships/hyperlink" Target="http://portfolio.knjc.edu.tw/99135135" TargetMode="External"/><Relationship Id="rId42" Type="http://schemas.openxmlformats.org/officeDocument/2006/relationships/hyperlink" Target="http://portfolio.knjc.edu.tw/99135147" TargetMode="External"/><Relationship Id="rId47" Type="http://schemas.openxmlformats.org/officeDocument/2006/relationships/hyperlink" Target="http://portfolio.knjc.edu.tw/99135152" TargetMode="External"/><Relationship Id="rId7" Type="http://schemas.openxmlformats.org/officeDocument/2006/relationships/hyperlink" Target="http://portfolio.knjc.edu.tw/99135103" TargetMode="External"/><Relationship Id="rId12" Type="http://schemas.openxmlformats.org/officeDocument/2006/relationships/hyperlink" Target="http://portfolio.knjc.edu.tw/99135110" TargetMode="External"/><Relationship Id="rId17" Type="http://schemas.openxmlformats.org/officeDocument/2006/relationships/hyperlink" Target="http://portfolio.knjc.edu.tw/99135115" TargetMode="External"/><Relationship Id="rId25" Type="http://schemas.openxmlformats.org/officeDocument/2006/relationships/hyperlink" Target="http://portfolio.knjc.edu.tw/99135125" TargetMode="External"/><Relationship Id="rId33" Type="http://schemas.openxmlformats.org/officeDocument/2006/relationships/hyperlink" Target="http://portfolio.knjc.edu.tw/99135134" TargetMode="External"/><Relationship Id="rId38" Type="http://schemas.openxmlformats.org/officeDocument/2006/relationships/hyperlink" Target="http://portfolio.knjc.edu.tw/99135142" TargetMode="External"/><Relationship Id="rId46" Type="http://schemas.openxmlformats.org/officeDocument/2006/relationships/hyperlink" Target="http://portfolio.knjc.edu.tw/9913515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ortfolio.knjc.edu.tw/99135114" TargetMode="External"/><Relationship Id="rId20" Type="http://schemas.openxmlformats.org/officeDocument/2006/relationships/hyperlink" Target="http://portfolio.knjc.edu.tw/99135119" TargetMode="External"/><Relationship Id="rId29" Type="http://schemas.openxmlformats.org/officeDocument/2006/relationships/hyperlink" Target="http://portfolio.knjc.edu.tw/99135129" TargetMode="External"/><Relationship Id="rId41" Type="http://schemas.openxmlformats.org/officeDocument/2006/relationships/hyperlink" Target="http://portfolio.knjc.edu.tw/99135145" TargetMode="External"/><Relationship Id="rId1" Type="http://schemas.openxmlformats.org/officeDocument/2006/relationships/styles" Target="styles.xml"/><Relationship Id="rId6" Type="http://schemas.openxmlformats.org/officeDocument/2006/relationships/hyperlink" Target="http://portfolio.knjc.edu.tw/99135102" TargetMode="External"/><Relationship Id="rId11" Type="http://schemas.openxmlformats.org/officeDocument/2006/relationships/hyperlink" Target="http://portfolio.knjc.edu.tw/99135109" TargetMode="External"/><Relationship Id="rId24" Type="http://schemas.openxmlformats.org/officeDocument/2006/relationships/hyperlink" Target="http://portfolio.knjc.edu.tw/99135124" TargetMode="External"/><Relationship Id="rId32" Type="http://schemas.openxmlformats.org/officeDocument/2006/relationships/hyperlink" Target="http://portfolio.knjc.edu.tw/99135132" TargetMode="External"/><Relationship Id="rId37" Type="http://schemas.openxmlformats.org/officeDocument/2006/relationships/hyperlink" Target="http://portfolio.knjc.edu.tw/99135141" TargetMode="External"/><Relationship Id="rId40" Type="http://schemas.openxmlformats.org/officeDocument/2006/relationships/hyperlink" Target="http://portfolio.knjc.edu.tw/99135144" TargetMode="External"/><Relationship Id="rId45" Type="http://schemas.openxmlformats.org/officeDocument/2006/relationships/hyperlink" Target="http://portfolio.knjc.edu.tw/9913515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portfolio.knjc.edu.tw/99135113" TargetMode="External"/><Relationship Id="rId23" Type="http://schemas.openxmlformats.org/officeDocument/2006/relationships/hyperlink" Target="http://portfolio.knjc.edu.tw/99135123" TargetMode="External"/><Relationship Id="rId28" Type="http://schemas.openxmlformats.org/officeDocument/2006/relationships/hyperlink" Target="http://portfolio.knjc.edu.tw/99135128" TargetMode="External"/><Relationship Id="rId36" Type="http://schemas.openxmlformats.org/officeDocument/2006/relationships/hyperlink" Target="http://portfolio.knjc.edu.tw/99135139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portfolio.knjc.edu.tw/99135107" TargetMode="External"/><Relationship Id="rId19" Type="http://schemas.openxmlformats.org/officeDocument/2006/relationships/hyperlink" Target="http://portfolio.knjc.edu.tw/99135118" TargetMode="External"/><Relationship Id="rId31" Type="http://schemas.openxmlformats.org/officeDocument/2006/relationships/hyperlink" Target="http://portfolio.knjc.edu.tw/99135131" TargetMode="External"/><Relationship Id="rId44" Type="http://schemas.openxmlformats.org/officeDocument/2006/relationships/hyperlink" Target="http://portfolio.knjc.edu.tw/9913514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ortfolio.knjc.edu.tw/99135105" TargetMode="External"/><Relationship Id="rId14" Type="http://schemas.openxmlformats.org/officeDocument/2006/relationships/hyperlink" Target="http://portfolio.knjc.edu.tw/99135112" TargetMode="External"/><Relationship Id="rId22" Type="http://schemas.openxmlformats.org/officeDocument/2006/relationships/hyperlink" Target="http://portfolio.knjc.edu.tw/99135122" TargetMode="External"/><Relationship Id="rId27" Type="http://schemas.openxmlformats.org/officeDocument/2006/relationships/hyperlink" Target="http://portfolio.knjc.edu.tw/99135127" TargetMode="External"/><Relationship Id="rId30" Type="http://schemas.openxmlformats.org/officeDocument/2006/relationships/hyperlink" Target="http://portfolio.knjc.edu.tw/99135130" TargetMode="External"/><Relationship Id="rId35" Type="http://schemas.openxmlformats.org/officeDocument/2006/relationships/hyperlink" Target="http://portfolio.knjc.edu.tw/99135136" TargetMode="External"/><Relationship Id="rId43" Type="http://schemas.openxmlformats.org/officeDocument/2006/relationships/hyperlink" Target="http://portfolio.knjc.edu.tw/99135148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portfolio.knjc.edu.tw/99135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432</Words>
  <Characters>2469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knjc</cp:lastModifiedBy>
  <cp:revision>5</cp:revision>
  <dcterms:created xsi:type="dcterms:W3CDTF">2012-08-01T06:07:00Z</dcterms:created>
  <dcterms:modified xsi:type="dcterms:W3CDTF">2012-08-06T01:06:00Z</dcterms:modified>
</cp:coreProperties>
</file>